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E88" w:rsidRPr="00097301" w:rsidRDefault="00355E88" w:rsidP="00BC6DF3">
      <w:pPr>
        <w:tabs>
          <w:tab w:val="left" w:pos="497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Valberedningens förslag till 2014 årstämma</w:t>
      </w:r>
    </w:p>
    <w:p w:rsidR="005C2064" w:rsidRDefault="005C2064" w:rsidP="00BC6DF3">
      <w:pPr>
        <w:tabs>
          <w:tab w:val="left" w:pos="497"/>
        </w:tabs>
        <w:rPr>
          <w:rFonts w:ascii="Arial" w:hAnsi="Arial" w:cs="Arial"/>
        </w:rPr>
      </w:pPr>
    </w:p>
    <w:p w:rsidR="00F60BE3" w:rsidRDefault="00F60BE3" w:rsidP="00BC6DF3">
      <w:pPr>
        <w:tabs>
          <w:tab w:val="left" w:pos="497"/>
        </w:tabs>
        <w:rPr>
          <w:rFonts w:ascii="Arial" w:hAnsi="Arial" w:cs="Arial"/>
        </w:rPr>
      </w:pPr>
    </w:p>
    <w:p w:rsidR="0016148A" w:rsidRDefault="002030DE" w:rsidP="00915EC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Deltagare</w:t>
      </w:r>
      <w:r w:rsidR="0016148A" w:rsidRPr="0016148A">
        <w:rPr>
          <w:rFonts w:ascii="Arial" w:hAnsi="Arial" w:cs="Arial"/>
          <w:b/>
        </w:rPr>
        <w:t>:</w:t>
      </w:r>
    </w:p>
    <w:p w:rsidR="008407B6" w:rsidRPr="003B19A9" w:rsidRDefault="008407B6" w:rsidP="00915EC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Sofie Bäckelin</w:t>
      </w:r>
    </w:p>
    <w:p w:rsidR="00097301" w:rsidRDefault="00097301" w:rsidP="00915EC5">
      <w:pPr>
        <w:rPr>
          <w:rFonts w:ascii="Arial" w:hAnsi="Arial" w:cs="Arial"/>
          <w:b/>
          <w:sz w:val="28"/>
          <w:szCs w:val="28"/>
        </w:rPr>
      </w:pPr>
    </w:p>
    <w:p w:rsidR="00BC237A" w:rsidRDefault="00BC237A" w:rsidP="00BC237A">
      <w:pPr>
        <w:tabs>
          <w:tab w:val="right" w:pos="9360"/>
        </w:tabs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</w:t>
      </w:r>
    </w:p>
    <w:p w:rsidR="00BC237A" w:rsidRDefault="00BC237A" w:rsidP="00BC237A">
      <w:pPr>
        <w:tabs>
          <w:tab w:val="left" w:pos="162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="00355E88">
        <w:rPr>
          <w:rFonts w:ascii="Arial" w:hAnsi="Arial" w:cs="Arial"/>
          <w:b/>
        </w:rPr>
        <w:t>Valberedningens förslag</w:t>
      </w:r>
    </w:p>
    <w:p w:rsidR="00544453" w:rsidRPr="00991150" w:rsidRDefault="00BC237A" w:rsidP="002030DE">
      <w:pPr>
        <w:tabs>
          <w:tab w:val="left" w:pos="1620"/>
          <w:tab w:val="left" w:pos="198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="00544453">
        <w:rPr>
          <w:rFonts w:ascii="Arial" w:hAnsi="Arial" w:cs="Arial"/>
        </w:rPr>
        <w:t xml:space="preserve"> </w:t>
      </w:r>
    </w:p>
    <w:p w:rsidR="00544453" w:rsidRDefault="00544453" w:rsidP="00544453">
      <w:pPr>
        <w:tabs>
          <w:tab w:val="left" w:pos="1620"/>
          <w:tab w:val="left" w:pos="1980"/>
        </w:tabs>
        <w:rPr>
          <w:rFonts w:ascii="Arial" w:hAnsi="Arial" w:cs="Arial"/>
        </w:rPr>
      </w:pP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Ordförande: </w:t>
      </w:r>
    </w:p>
    <w:p w:rsidR="00035ECF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ab/>
        <w:t>Owe Pettersson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Styrelseledamot: 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3B19A9">
        <w:rPr>
          <w:rFonts w:ascii="Arial" w:hAnsi="Arial" w:cs="Arial"/>
        </w:rPr>
        <w:t xml:space="preserve">XX </w:t>
      </w:r>
      <w:r>
        <w:rPr>
          <w:rFonts w:ascii="Arial" w:hAnsi="Arial" w:cs="Arial"/>
        </w:rPr>
        <w:t>Klas wigert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3B19A9">
        <w:rPr>
          <w:rFonts w:ascii="Arial" w:hAnsi="Arial" w:cs="Arial"/>
        </w:rPr>
        <w:t xml:space="preserve">XX </w:t>
      </w:r>
      <w:bookmarkStart w:id="0" w:name="_GoBack"/>
      <w:bookmarkEnd w:id="0"/>
      <w:r>
        <w:rPr>
          <w:rFonts w:ascii="Arial" w:hAnsi="Arial" w:cs="Arial"/>
        </w:rPr>
        <w:t>Lars Åke Landén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ab/>
        <w:t>Jörgen Lind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ab/>
        <w:t>Hans Perbjörs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>Styrelsesuppleanter: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ab/>
        <w:t>Fredrik Johansson – ej tillfrågad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ab/>
        <w:t>Henrik Karlsson – ej tillfrågad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ab/>
        <w:t>Per Erik Ohlsson – ej tillfrågad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>
        <w:rPr>
          <w:rFonts w:ascii="Arial" w:hAnsi="Arial" w:cs="Arial"/>
        </w:rPr>
        <w:t>Revisor:</w:t>
      </w:r>
    </w:p>
    <w:p w:rsidR="00355E88" w:rsidRPr="003B19A9" w:rsidRDefault="00355E88" w:rsidP="00991150">
      <w:pPr>
        <w:tabs>
          <w:tab w:val="left" w:pos="1620"/>
          <w:tab w:val="left" w:pos="1980"/>
        </w:tabs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 w:rsidRPr="003B19A9">
        <w:rPr>
          <w:rFonts w:ascii="Arial" w:hAnsi="Arial" w:cs="Arial"/>
          <w:lang w:val="en-US"/>
        </w:rPr>
        <w:t>Daniel Jonsson</w:t>
      </w:r>
    </w:p>
    <w:p w:rsidR="00355E88" w:rsidRPr="003B19A9" w:rsidRDefault="00355E88" w:rsidP="00991150">
      <w:pPr>
        <w:tabs>
          <w:tab w:val="left" w:pos="1620"/>
          <w:tab w:val="left" w:pos="1980"/>
        </w:tabs>
        <w:rPr>
          <w:rFonts w:ascii="Arial" w:hAnsi="Arial" w:cs="Arial"/>
          <w:lang w:val="en-US"/>
        </w:rPr>
      </w:pPr>
      <w:r w:rsidRPr="003B19A9">
        <w:rPr>
          <w:rFonts w:ascii="Arial" w:hAnsi="Arial" w:cs="Arial"/>
          <w:lang w:val="en-US"/>
        </w:rPr>
        <w:tab/>
        <w:t>Frank Andersson</w:t>
      </w:r>
    </w:p>
    <w:p w:rsidR="00355E88" w:rsidRPr="003B19A9" w:rsidRDefault="00355E88" w:rsidP="00991150">
      <w:pPr>
        <w:tabs>
          <w:tab w:val="left" w:pos="1620"/>
          <w:tab w:val="left" w:pos="1980"/>
        </w:tabs>
        <w:rPr>
          <w:rFonts w:ascii="Arial" w:hAnsi="Arial" w:cs="Arial"/>
          <w:lang w:val="en-US"/>
        </w:rPr>
      </w:pPr>
    </w:p>
    <w:p w:rsidR="00355E88" w:rsidRPr="003B19A9" w:rsidRDefault="00355E88" w:rsidP="00991150">
      <w:pPr>
        <w:tabs>
          <w:tab w:val="left" w:pos="1620"/>
          <w:tab w:val="left" w:pos="1980"/>
        </w:tabs>
        <w:rPr>
          <w:rFonts w:ascii="Arial" w:hAnsi="Arial" w:cs="Arial"/>
          <w:lang w:val="en-US"/>
        </w:rPr>
      </w:pPr>
      <w:r w:rsidRPr="003B19A9">
        <w:rPr>
          <w:rFonts w:ascii="Arial" w:hAnsi="Arial" w:cs="Arial"/>
          <w:lang w:val="en-US"/>
        </w:rPr>
        <w:t>Revisorssuppleant:</w:t>
      </w:r>
    </w:p>
    <w:p w:rsidR="00355E88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  <w:r w:rsidRPr="003B19A9">
        <w:rPr>
          <w:rFonts w:ascii="Arial" w:hAnsi="Arial" w:cs="Arial"/>
          <w:lang w:val="en-US"/>
        </w:rPr>
        <w:tab/>
      </w:r>
      <w:r>
        <w:rPr>
          <w:rFonts w:ascii="Arial" w:hAnsi="Arial" w:cs="Arial"/>
        </w:rPr>
        <w:t>Peter Larsson – ej tillfrågad</w:t>
      </w:r>
    </w:p>
    <w:p w:rsidR="00355E88" w:rsidRPr="00991150" w:rsidRDefault="00355E88" w:rsidP="00991150">
      <w:pPr>
        <w:tabs>
          <w:tab w:val="left" w:pos="1620"/>
          <w:tab w:val="left" w:pos="1980"/>
        </w:tabs>
        <w:rPr>
          <w:rFonts w:ascii="Arial" w:hAnsi="Arial" w:cs="Arial"/>
        </w:rPr>
      </w:pPr>
    </w:p>
    <w:sectPr w:rsidR="00355E88" w:rsidRPr="00991150" w:rsidSect="00C55896">
      <w:footerReference w:type="default" r:id="rId8"/>
      <w:headerReference w:type="first" r:id="rId9"/>
      <w:type w:val="continuous"/>
      <w:pgSz w:w="12240" w:h="15840"/>
      <w:pgMar w:top="1418" w:right="1418" w:bottom="1418" w:left="1418" w:header="720" w:footer="720" w:gutter="0"/>
      <w:cols w:space="720" w:equalWidth="0">
        <w:col w:w="9405" w:space="708"/>
      </w:cols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04E" w:rsidRDefault="00F6204E">
      <w:r>
        <w:separator/>
      </w:r>
    </w:p>
  </w:endnote>
  <w:endnote w:type="continuationSeparator" w:id="0">
    <w:p w:rsidR="00F6204E" w:rsidRDefault="00F62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PKIM P+ Futura">
    <w:altName w:val="Futur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92A" w:rsidRDefault="008D692A" w:rsidP="00C55896">
    <w:pPr>
      <w:pStyle w:val="Footer"/>
    </w:pPr>
    <w:r>
      <w:t>Protokoll fört vid Styrelsemöte  för Stornärfjällets Vägförening</w:t>
    </w:r>
  </w:p>
  <w:p w:rsidR="008D692A" w:rsidRDefault="008D692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D1D7CFB" wp14:editId="5F506640">
              <wp:simplePos x="0" y="0"/>
              <wp:positionH relativeFrom="column">
                <wp:posOffset>0</wp:posOffset>
              </wp:positionH>
              <wp:positionV relativeFrom="paragraph">
                <wp:posOffset>107315</wp:posOffset>
              </wp:positionV>
              <wp:extent cx="5943600" cy="635"/>
              <wp:effectExtent l="38100" t="40640" r="38100" b="34925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635"/>
                      </a:xfrm>
                      <a:prstGeom prst="line">
                        <a:avLst/>
                      </a:prstGeom>
                      <a:noFill/>
                      <a:ln w="63500">
                        <a:solidFill>
                          <a:srgbClr val="8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E0AE9E8" id="Line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5pt" to="468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" strokecolor="purple" strokeweight="5pt"/>
          </w:pict>
        </mc:Fallback>
      </mc:AlternateContent>
    </w:r>
  </w:p>
  <w:p w:rsidR="008D692A" w:rsidRDefault="008D692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A6F8084" wp14:editId="12A20493">
              <wp:simplePos x="0" y="0"/>
              <wp:positionH relativeFrom="column">
                <wp:posOffset>3200400</wp:posOffset>
              </wp:positionH>
              <wp:positionV relativeFrom="paragraph">
                <wp:posOffset>161290</wp:posOffset>
              </wp:positionV>
              <wp:extent cx="2971800" cy="342900"/>
              <wp:effectExtent l="0" t="0" r="0" b="635"/>
              <wp:wrapNone/>
              <wp:docPr id="1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D692A" w:rsidRDefault="008D692A">
                          <w:r>
                            <w:t>Justerarnas signatur __________________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6F8084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252pt;margin-top:12.7pt;width:234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" stroked="f">
              <v:textbox>
                <w:txbxContent>
                  <w:p w:rsidR="008D692A" w:rsidRDefault="008D692A">
                    <w:r>
                      <w:t>Justerarnas signatur __________________</w:t>
                    </w:r>
                  </w:p>
                </w:txbxContent>
              </v:textbox>
            </v:shape>
          </w:pict>
        </mc:Fallback>
      </mc:AlternateContent>
    </w:r>
    <w:r>
      <w:t xml:space="preserve">Sidan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av </w:t>
    </w:r>
    <w:fldSimple w:instr=" NUMPAGES ">
      <w:r w:rsidR="0039746E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04E" w:rsidRDefault="00F6204E">
      <w:r>
        <w:separator/>
      </w:r>
    </w:p>
  </w:footnote>
  <w:footnote w:type="continuationSeparator" w:id="0">
    <w:p w:rsidR="00F6204E" w:rsidRDefault="00F620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92A" w:rsidRPr="00AD7516" w:rsidRDefault="008D692A" w:rsidP="00AD7516">
    <w:pPr>
      <w:pStyle w:val="Header"/>
    </w:pPr>
    <w:r>
      <w:rPr>
        <w:noProof/>
      </w:rPr>
      <w:drawing>
        <wp:inline distT="0" distB="0" distL="0" distR="0" wp14:anchorId="5AE4C04D" wp14:editId="14B220BE">
          <wp:extent cx="5971540" cy="1484630"/>
          <wp:effectExtent l="0" t="0" r="0" b="1270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1540" cy="14846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D2168"/>
    <w:multiLevelType w:val="hybridMultilevel"/>
    <w:tmpl w:val="A95E258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FC7900"/>
    <w:multiLevelType w:val="hybridMultilevel"/>
    <w:tmpl w:val="713C6C1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B154F0"/>
    <w:multiLevelType w:val="hybridMultilevel"/>
    <w:tmpl w:val="D58606D4"/>
    <w:lvl w:ilvl="0" w:tplc="041D0005">
      <w:start w:val="1"/>
      <w:numFmt w:val="bullet"/>
      <w:lvlText w:val=""/>
      <w:lvlJc w:val="left"/>
      <w:pPr>
        <w:tabs>
          <w:tab w:val="num" w:pos="855"/>
        </w:tabs>
        <w:ind w:left="855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575"/>
        </w:tabs>
        <w:ind w:left="1575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295"/>
        </w:tabs>
        <w:ind w:left="229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015"/>
        </w:tabs>
        <w:ind w:left="301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735"/>
        </w:tabs>
        <w:ind w:left="3735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455"/>
        </w:tabs>
        <w:ind w:left="445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175"/>
        </w:tabs>
        <w:ind w:left="517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895"/>
        </w:tabs>
        <w:ind w:left="5895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615"/>
        </w:tabs>
        <w:ind w:left="6615" w:hanging="360"/>
      </w:pPr>
      <w:rPr>
        <w:rFonts w:ascii="Wingdings" w:hAnsi="Wingdings" w:hint="default"/>
      </w:rPr>
    </w:lvl>
  </w:abstractNum>
  <w:abstractNum w:abstractNumId="3">
    <w:nsid w:val="08234A3C"/>
    <w:multiLevelType w:val="hybridMultilevel"/>
    <w:tmpl w:val="6ACED20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C863CB"/>
    <w:multiLevelType w:val="hybridMultilevel"/>
    <w:tmpl w:val="B7A4ACB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A3220C1"/>
    <w:multiLevelType w:val="hybridMultilevel"/>
    <w:tmpl w:val="01D803C8"/>
    <w:lvl w:ilvl="0" w:tplc="041D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2B767D56"/>
    <w:multiLevelType w:val="hybridMultilevel"/>
    <w:tmpl w:val="21C628FC"/>
    <w:lvl w:ilvl="0" w:tplc="041D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3EF2099F"/>
    <w:multiLevelType w:val="hybridMultilevel"/>
    <w:tmpl w:val="93D279B2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F491183"/>
    <w:multiLevelType w:val="hybridMultilevel"/>
    <w:tmpl w:val="1C9C00E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A4414A"/>
    <w:multiLevelType w:val="hybridMultilevel"/>
    <w:tmpl w:val="D58606D4"/>
    <w:lvl w:ilvl="0" w:tplc="041D0005">
      <w:start w:val="1"/>
      <w:numFmt w:val="bullet"/>
      <w:lvlText w:val=""/>
      <w:lvlJc w:val="left"/>
      <w:pPr>
        <w:tabs>
          <w:tab w:val="num" w:pos="855"/>
        </w:tabs>
        <w:ind w:left="855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575"/>
        </w:tabs>
        <w:ind w:left="1575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295"/>
        </w:tabs>
        <w:ind w:left="229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3015"/>
        </w:tabs>
        <w:ind w:left="301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735"/>
        </w:tabs>
        <w:ind w:left="3735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455"/>
        </w:tabs>
        <w:ind w:left="445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175"/>
        </w:tabs>
        <w:ind w:left="517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895"/>
        </w:tabs>
        <w:ind w:left="5895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615"/>
        </w:tabs>
        <w:ind w:left="6615" w:hanging="360"/>
      </w:pPr>
      <w:rPr>
        <w:rFonts w:ascii="Wingdings" w:hAnsi="Wingdings" w:hint="default"/>
      </w:rPr>
    </w:lvl>
  </w:abstractNum>
  <w:abstractNum w:abstractNumId="10">
    <w:nsid w:val="434550CC"/>
    <w:multiLevelType w:val="hybridMultilevel"/>
    <w:tmpl w:val="0E6520B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45D957A4"/>
    <w:multiLevelType w:val="hybridMultilevel"/>
    <w:tmpl w:val="D6FADF0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C233054"/>
    <w:multiLevelType w:val="hybridMultilevel"/>
    <w:tmpl w:val="9342C914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E863516"/>
    <w:multiLevelType w:val="hybridMultilevel"/>
    <w:tmpl w:val="B2063CB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26527F9"/>
    <w:multiLevelType w:val="hybridMultilevel"/>
    <w:tmpl w:val="504CC6FE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CB55099"/>
    <w:multiLevelType w:val="hybridMultilevel"/>
    <w:tmpl w:val="7EAADE10"/>
    <w:lvl w:ilvl="0" w:tplc="F8B8515A">
      <w:start w:val="1"/>
      <w:numFmt w:val="decimal"/>
      <w:lvlText w:val="§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0A15C85"/>
    <w:multiLevelType w:val="hybridMultilevel"/>
    <w:tmpl w:val="47E0E5B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12560C3"/>
    <w:multiLevelType w:val="hybridMultilevel"/>
    <w:tmpl w:val="AB60010E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4F106A7"/>
    <w:multiLevelType w:val="hybridMultilevel"/>
    <w:tmpl w:val="BF0CB6F6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8E64F7E"/>
    <w:multiLevelType w:val="hybridMultilevel"/>
    <w:tmpl w:val="C60EA900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5"/>
  </w:num>
  <w:num w:numId="3">
    <w:abstractNumId w:val="7"/>
  </w:num>
  <w:num w:numId="4">
    <w:abstractNumId w:val="0"/>
  </w:num>
  <w:num w:numId="5">
    <w:abstractNumId w:val="4"/>
  </w:num>
  <w:num w:numId="6">
    <w:abstractNumId w:val="18"/>
  </w:num>
  <w:num w:numId="7">
    <w:abstractNumId w:val="13"/>
  </w:num>
  <w:num w:numId="8">
    <w:abstractNumId w:val="8"/>
  </w:num>
  <w:num w:numId="9">
    <w:abstractNumId w:val="17"/>
  </w:num>
  <w:num w:numId="10">
    <w:abstractNumId w:val="19"/>
  </w:num>
  <w:num w:numId="11">
    <w:abstractNumId w:val="1"/>
  </w:num>
  <w:num w:numId="12">
    <w:abstractNumId w:val="3"/>
  </w:num>
  <w:num w:numId="13">
    <w:abstractNumId w:val="12"/>
  </w:num>
  <w:num w:numId="14">
    <w:abstractNumId w:val="11"/>
  </w:num>
  <w:num w:numId="15">
    <w:abstractNumId w:val="16"/>
  </w:num>
  <w:num w:numId="16">
    <w:abstractNumId w:val="6"/>
  </w:num>
  <w:num w:numId="17">
    <w:abstractNumId w:val="9"/>
  </w:num>
  <w:num w:numId="18">
    <w:abstractNumId w:val="2"/>
  </w:num>
  <w:num w:numId="19">
    <w:abstractNumId w:val="14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noPunctuationKerning/>
  <w:characterSpacingControl w:val="doNotCompress"/>
  <w:hdrShapeDefaults>
    <o:shapedefaults v:ext="edit" spidmax="2049">
      <o:colormru v:ext="edit" colors="#d3c084,#fceabc,#fae0be,#f7dda9,#add309,#bab20a,#cab80e,#f3df8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46E"/>
    <w:rsid w:val="00035ECF"/>
    <w:rsid w:val="00041B54"/>
    <w:rsid w:val="00056B2C"/>
    <w:rsid w:val="00096B3F"/>
    <w:rsid w:val="00097301"/>
    <w:rsid w:val="00097A60"/>
    <w:rsid w:val="000A4A91"/>
    <w:rsid w:val="000A4D64"/>
    <w:rsid w:val="00105B6A"/>
    <w:rsid w:val="0012295E"/>
    <w:rsid w:val="00130F29"/>
    <w:rsid w:val="00146664"/>
    <w:rsid w:val="0016148A"/>
    <w:rsid w:val="001633BA"/>
    <w:rsid w:val="001B3F27"/>
    <w:rsid w:val="001E173E"/>
    <w:rsid w:val="002030DE"/>
    <w:rsid w:val="00213599"/>
    <w:rsid w:val="00222AEB"/>
    <w:rsid w:val="00222E78"/>
    <w:rsid w:val="002435F4"/>
    <w:rsid w:val="00247063"/>
    <w:rsid w:val="0026580D"/>
    <w:rsid w:val="002808FF"/>
    <w:rsid w:val="00284B6C"/>
    <w:rsid w:val="00290A58"/>
    <w:rsid w:val="002C21F2"/>
    <w:rsid w:val="002F113E"/>
    <w:rsid w:val="003042B3"/>
    <w:rsid w:val="00307918"/>
    <w:rsid w:val="00334268"/>
    <w:rsid w:val="00354A5F"/>
    <w:rsid w:val="00355E88"/>
    <w:rsid w:val="003578F4"/>
    <w:rsid w:val="00391938"/>
    <w:rsid w:val="0039746E"/>
    <w:rsid w:val="003B19A9"/>
    <w:rsid w:val="003B4791"/>
    <w:rsid w:val="003B7491"/>
    <w:rsid w:val="003C23D4"/>
    <w:rsid w:val="003E1FC6"/>
    <w:rsid w:val="004013F9"/>
    <w:rsid w:val="0042181E"/>
    <w:rsid w:val="004325FF"/>
    <w:rsid w:val="00437CAF"/>
    <w:rsid w:val="00437F81"/>
    <w:rsid w:val="00443066"/>
    <w:rsid w:val="0045015F"/>
    <w:rsid w:val="0045043E"/>
    <w:rsid w:val="004916D3"/>
    <w:rsid w:val="00491F4C"/>
    <w:rsid w:val="005432FF"/>
    <w:rsid w:val="00544453"/>
    <w:rsid w:val="00570EBB"/>
    <w:rsid w:val="005A30E5"/>
    <w:rsid w:val="005B6372"/>
    <w:rsid w:val="005C2064"/>
    <w:rsid w:val="005C6A72"/>
    <w:rsid w:val="005D5C83"/>
    <w:rsid w:val="00600242"/>
    <w:rsid w:val="006157DD"/>
    <w:rsid w:val="0062155E"/>
    <w:rsid w:val="006248BA"/>
    <w:rsid w:val="006D0093"/>
    <w:rsid w:val="006F4AD8"/>
    <w:rsid w:val="006F655D"/>
    <w:rsid w:val="00726A69"/>
    <w:rsid w:val="00743DCF"/>
    <w:rsid w:val="0075056F"/>
    <w:rsid w:val="007909F1"/>
    <w:rsid w:val="00820B1B"/>
    <w:rsid w:val="008236FD"/>
    <w:rsid w:val="00827E5D"/>
    <w:rsid w:val="008407B6"/>
    <w:rsid w:val="00876190"/>
    <w:rsid w:val="008849BF"/>
    <w:rsid w:val="008B2993"/>
    <w:rsid w:val="008D692A"/>
    <w:rsid w:val="009127C3"/>
    <w:rsid w:val="00915EC5"/>
    <w:rsid w:val="009329E2"/>
    <w:rsid w:val="00955842"/>
    <w:rsid w:val="00955AE9"/>
    <w:rsid w:val="00975EDC"/>
    <w:rsid w:val="00980A8B"/>
    <w:rsid w:val="00990892"/>
    <w:rsid w:val="00990E91"/>
    <w:rsid w:val="00991150"/>
    <w:rsid w:val="009C0B6A"/>
    <w:rsid w:val="009C4DF0"/>
    <w:rsid w:val="00A071EE"/>
    <w:rsid w:val="00A225B8"/>
    <w:rsid w:val="00A95FD4"/>
    <w:rsid w:val="00A96B63"/>
    <w:rsid w:val="00AC2B93"/>
    <w:rsid w:val="00AD1839"/>
    <w:rsid w:val="00AD7516"/>
    <w:rsid w:val="00AE3BBF"/>
    <w:rsid w:val="00B16EC3"/>
    <w:rsid w:val="00B21514"/>
    <w:rsid w:val="00B53B1A"/>
    <w:rsid w:val="00B66809"/>
    <w:rsid w:val="00B84A8A"/>
    <w:rsid w:val="00BC237A"/>
    <w:rsid w:val="00BC6DF3"/>
    <w:rsid w:val="00BD4CDF"/>
    <w:rsid w:val="00C55896"/>
    <w:rsid w:val="00C72C65"/>
    <w:rsid w:val="00C877FB"/>
    <w:rsid w:val="00CA0B6D"/>
    <w:rsid w:val="00CA4B7E"/>
    <w:rsid w:val="00CB2225"/>
    <w:rsid w:val="00CB3167"/>
    <w:rsid w:val="00CC2A2E"/>
    <w:rsid w:val="00D27BE4"/>
    <w:rsid w:val="00DB6092"/>
    <w:rsid w:val="00DC5566"/>
    <w:rsid w:val="00E0795B"/>
    <w:rsid w:val="00E30E80"/>
    <w:rsid w:val="00E34064"/>
    <w:rsid w:val="00E50ECE"/>
    <w:rsid w:val="00E54755"/>
    <w:rsid w:val="00EF2825"/>
    <w:rsid w:val="00EF72CF"/>
    <w:rsid w:val="00F07A80"/>
    <w:rsid w:val="00F25CEE"/>
    <w:rsid w:val="00F40FB9"/>
    <w:rsid w:val="00F437A2"/>
    <w:rsid w:val="00F47041"/>
    <w:rsid w:val="00F60BE3"/>
    <w:rsid w:val="00F6204E"/>
    <w:rsid w:val="00FA61A1"/>
    <w:rsid w:val="00FC398C"/>
    <w:rsid w:val="00FC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3c084,#fceabc,#fae0be,#f7dda9,#add309,#bab20a,#cab80e,#f3df89"/>
    </o:shapedefaults>
    <o:shapelayout v:ext="edit">
      <o:idmap v:ext="edit" data="1"/>
    </o:shapelayout>
  </w:shapeDefaults>
  <w:decimalSymbol w:val=","/>
  <w:listSeparator w:val=";"/>
  <w15:docId w15:val="{8E22FC1B-734F-4485-BE38-BD855EA40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066"/>
    <w:rPr>
      <w:sz w:val="24"/>
      <w:szCs w:val="24"/>
    </w:rPr>
  </w:style>
  <w:style w:type="paragraph" w:styleId="Heading6">
    <w:name w:val="heading 6"/>
    <w:basedOn w:val="Default"/>
    <w:next w:val="Default"/>
    <w:qFormat/>
    <w:rsid w:val="003C23D4"/>
    <w:pPr>
      <w:outlineLvl w:val="5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C23D4"/>
    <w:pPr>
      <w:autoSpaceDE w:val="0"/>
      <w:autoSpaceDN w:val="0"/>
      <w:adjustRightInd w:val="0"/>
    </w:pPr>
    <w:rPr>
      <w:rFonts w:ascii="PPKIM P+ Futura" w:hAnsi="PPKIM P+ Futura" w:cs="PPKIM P+ Futura"/>
      <w:color w:val="000000"/>
      <w:sz w:val="24"/>
      <w:szCs w:val="24"/>
    </w:rPr>
  </w:style>
  <w:style w:type="paragraph" w:styleId="BodyText3">
    <w:name w:val="Body Text 3"/>
    <w:basedOn w:val="Default"/>
    <w:next w:val="Default"/>
    <w:rsid w:val="003C23D4"/>
    <w:rPr>
      <w:rFonts w:cs="Times New Roman"/>
      <w:color w:val="auto"/>
    </w:rPr>
  </w:style>
  <w:style w:type="paragraph" w:styleId="BodyTextIndent">
    <w:name w:val="Body Text Indent"/>
    <w:basedOn w:val="Default"/>
    <w:next w:val="Default"/>
    <w:rsid w:val="003C23D4"/>
    <w:rPr>
      <w:rFonts w:cs="Times New Roman"/>
      <w:color w:val="auto"/>
    </w:rPr>
  </w:style>
  <w:style w:type="paragraph" w:styleId="Header">
    <w:name w:val="header"/>
    <w:basedOn w:val="Normal"/>
    <w:rsid w:val="003C23D4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3C23D4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3C23D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DB60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33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&#246;rgen\SkyDrive\Documents\Storn&#228;rfj&#228;llet%20Styrelsen\StorN&#228;rfj&#228;llet\Skidsp&#229;r\Organisation%20Skidsp&#229;r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D3C60-FCAE-487F-A61E-74E31B1F8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Organisation Skidspår.dotx</Template>
  <TotalTime>1050</TotalTime>
  <Pages>1</Pages>
  <Words>80</Words>
  <Characters>425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Starta en SMU-Förening</vt:lpstr>
      <vt:lpstr>Starta en SMU-Förening</vt:lpstr>
    </vt:vector>
  </TitlesOfParts>
  <Company>Svenska Missionskyrkans Ungdom</Company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Starta en SMU-Förening</dc:title>
  <dc:creator>Jörgen Lind</dc:creator>
  <cp:lastModifiedBy>Jörgen Lind</cp:lastModifiedBy>
  <cp:revision>6</cp:revision>
  <cp:lastPrinted>2006-10-17T14:47:00Z</cp:lastPrinted>
  <dcterms:created xsi:type="dcterms:W3CDTF">2014-09-22T15:53:00Z</dcterms:created>
  <dcterms:modified xsi:type="dcterms:W3CDTF">2014-09-27T15:28:00Z</dcterms:modified>
</cp:coreProperties>
</file>